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Cs w:val="10"/>
          <w:lang w:eastAsia="es-ES"/>
        </w:rPr>
      </w:pPr>
    </w:p>
    <w:p w:rsid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Cs w:val="10"/>
          <w:lang w:eastAsia="es-ES"/>
        </w:rPr>
      </w:pPr>
    </w:p>
    <w:p w:rsidR="001745EE" w:rsidRP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 w:val="10"/>
          <w:szCs w:val="10"/>
          <w:lang w:eastAsia="es-ES"/>
        </w:rPr>
      </w:pPr>
      <w:r w:rsidRPr="001745EE">
        <w:rPr>
          <w:rFonts w:ascii="Times New Roman" w:eastAsia="Times New Roman" w:hAnsi="Times New Roman"/>
          <w:szCs w:val="10"/>
          <w:lang w:eastAsia="es-ES"/>
        </w:rPr>
        <w:t>Nombre y apellidos</w:t>
      </w:r>
    </w:p>
    <w:p w:rsidR="001745EE" w:rsidRP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Cs w:val="10"/>
          <w:lang w:eastAsia="es-ES"/>
        </w:rPr>
      </w:pPr>
      <w:r w:rsidRPr="001745EE">
        <w:rPr>
          <w:rFonts w:ascii="Times New Roman" w:eastAsia="Times New Roman" w:hAnsi="Times New Roman"/>
          <w:szCs w:val="10"/>
          <w:lang w:eastAsia="es-ES"/>
        </w:rPr>
        <w:t>D.N.I</w:t>
      </w:r>
    </w:p>
    <w:p w:rsidR="001745EE" w:rsidRP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Cs w:val="10"/>
          <w:lang w:eastAsia="es-ES"/>
        </w:rPr>
      </w:pPr>
      <w:r w:rsidRPr="001745EE">
        <w:rPr>
          <w:rFonts w:ascii="Times New Roman" w:eastAsia="Times New Roman" w:hAnsi="Times New Roman"/>
          <w:szCs w:val="10"/>
          <w:lang w:eastAsia="es-ES"/>
        </w:rPr>
        <w:t>Teléfono de contacto</w:t>
      </w:r>
    </w:p>
    <w:p w:rsidR="001745EE" w:rsidRP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Cs w:val="10"/>
          <w:lang w:eastAsia="es-ES"/>
        </w:rPr>
      </w:pPr>
      <w:r w:rsidRPr="001745EE">
        <w:rPr>
          <w:rFonts w:ascii="Times New Roman" w:eastAsia="Times New Roman" w:hAnsi="Times New Roman"/>
          <w:szCs w:val="10"/>
          <w:lang w:eastAsia="es-ES"/>
        </w:rPr>
        <w:t>Email</w:t>
      </w:r>
    </w:p>
    <w:p w:rsidR="001745EE" w:rsidRDefault="001745EE" w:rsidP="001745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es-ES"/>
        </w:rPr>
      </w:pPr>
    </w:p>
    <w:p w:rsidR="001745EE" w:rsidRPr="001745EE" w:rsidRDefault="001745EE" w:rsidP="001745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es-ES"/>
        </w:rPr>
      </w:pPr>
      <w:r w:rsidRPr="001745EE">
        <w:rPr>
          <w:rFonts w:ascii="Times New Roman" w:eastAsia="Times New Roman" w:hAnsi="Times New Roman"/>
          <w:sz w:val="24"/>
          <w:szCs w:val="24"/>
          <w:u w:val="single"/>
          <w:lang w:eastAsia="es-ES"/>
        </w:rPr>
        <w:t>CAMBIOS EN LA MATRÍCULA</w:t>
      </w:r>
    </w:p>
    <w:p w:rsidR="001745EE" w:rsidRDefault="001745EE" w:rsidP="001745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1745EE" w:rsidRDefault="001745EE" w:rsidP="001745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sz w:val="24"/>
          <w:szCs w:val="24"/>
          <w:lang w:eastAsia="es-ES"/>
        </w:rPr>
        <w:t>Nombre de asignatura, curso y/o talleres que desea cambiar:</w:t>
      </w:r>
    </w:p>
    <w:p w:rsid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 w:val="10"/>
          <w:szCs w:val="10"/>
          <w:bdr w:val="none" w:sz="0" w:space="0" w:color="auto" w:frame="1"/>
          <w:lang w:eastAsia="es-ES"/>
        </w:rPr>
      </w:pPr>
    </w:p>
    <w:p w:rsid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 w:val="10"/>
          <w:szCs w:val="10"/>
          <w:bdr w:val="none" w:sz="0" w:space="0" w:color="auto" w:frame="1"/>
          <w:lang w:eastAsia="es-ES"/>
        </w:rPr>
      </w:pPr>
    </w:p>
    <w:p w:rsid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 w:val="10"/>
          <w:szCs w:val="10"/>
          <w:bdr w:val="none" w:sz="0" w:space="0" w:color="auto" w:frame="1"/>
          <w:lang w:eastAsia="es-ES"/>
        </w:rPr>
      </w:pPr>
    </w:p>
    <w:p w:rsid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 w:val="10"/>
          <w:szCs w:val="10"/>
          <w:bdr w:val="none" w:sz="0" w:space="0" w:color="auto" w:frame="1"/>
          <w:lang w:eastAsia="es-ES"/>
        </w:rPr>
      </w:pPr>
    </w:p>
    <w:p w:rsid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 w:val="10"/>
          <w:szCs w:val="10"/>
          <w:bdr w:val="none" w:sz="0" w:space="0" w:color="auto" w:frame="1"/>
          <w:lang w:eastAsia="es-ES"/>
        </w:rPr>
      </w:pPr>
    </w:p>
    <w:p w:rsid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 w:val="10"/>
          <w:szCs w:val="10"/>
          <w:bdr w:val="none" w:sz="0" w:space="0" w:color="auto" w:frame="1"/>
          <w:lang w:eastAsia="es-ES"/>
        </w:rPr>
      </w:pPr>
    </w:p>
    <w:p w:rsid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 w:val="10"/>
          <w:szCs w:val="10"/>
          <w:bdr w:val="none" w:sz="0" w:space="0" w:color="auto" w:frame="1"/>
          <w:lang w:eastAsia="es-ES"/>
        </w:rPr>
      </w:pPr>
    </w:p>
    <w:p w:rsidR="001745EE" w:rsidRDefault="001745EE" w:rsidP="001745EE">
      <w:pPr>
        <w:rPr>
          <w:rFonts w:ascii="NewBskvll BT" w:hAnsi="NewBskvll BT" w:cs="Arial"/>
          <w:i/>
          <w:color w:val="5C666A"/>
        </w:rPr>
      </w:pPr>
      <w:r>
        <w:rPr>
          <w:rFonts w:ascii="Times New Roman" w:eastAsia="Times New Roman" w:hAnsi="Times New Roman"/>
          <w:sz w:val="24"/>
          <w:szCs w:val="24"/>
          <w:lang w:eastAsia="es-ES"/>
        </w:rPr>
        <w:t xml:space="preserve">Nombre de asignatura, curso y/o talleres que desea </w:t>
      </w:r>
      <w:r w:rsidR="00093173">
        <w:rPr>
          <w:rFonts w:ascii="Times New Roman" w:eastAsia="Times New Roman" w:hAnsi="Times New Roman"/>
          <w:sz w:val="24"/>
          <w:szCs w:val="24"/>
          <w:lang w:eastAsia="es-ES"/>
        </w:rPr>
        <w:t>dejar</w:t>
      </w:r>
      <w:r>
        <w:rPr>
          <w:rFonts w:ascii="Times New Roman" w:eastAsia="Times New Roman" w:hAnsi="Times New Roman"/>
          <w:sz w:val="24"/>
          <w:szCs w:val="24"/>
          <w:lang w:eastAsia="es-ES"/>
        </w:rPr>
        <w:t>:</w:t>
      </w:r>
    </w:p>
    <w:p w:rsid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 w:val="10"/>
          <w:szCs w:val="10"/>
          <w:bdr w:val="none" w:sz="0" w:space="0" w:color="auto" w:frame="1"/>
          <w:lang w:eastAsia="es-ES"/>
        </w:rPr>
      </w:pPr>
    </w:p>
    <w:p w:rsid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 w:val="10"/>
          <w:szCs w:val="10"/>
          <w:bdr w:val="none" w:sz="0" w:space="0" w:color="auto" w:frame="1"/>
          <w:lang w:eastAsia="es-ES"/>
        </w:rPr>
      </w:pPr>
    </w:p>
    <w:p w:rsidR="001745EE" w:rsidRDefault="001745EE" w:rsidP="001745EE">
      <w:pPr>
        <w:spacing w:line="240" w:lineRule="auto"/>
        <w:textAlignment w:val="baseline"/>
        <w:rPr>
          <w:rFonts w:ascii="Times New Roman" w:eastAsia="Times New Roman" w:hAnsi="Times New Roman"/>
          <w:sz w:val="10"/>
          <w:szCs w:val="10"/>
          <w:bdr w:val="none" w:sz="0" w:space="0" w:color="auto" w:frame="1"/>
          <w:lang w:eastAsia="es-ES"/>
        </w:rPr>
      </w:pPr>
    </w:p>
    <w:p w:rsidR="001745EE" w:rsidRDefault="001745EE" w:rsidP="001745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es-ES"/>
        </w:rPr>
      </w:pPr>
    </w:p>
    <w:p w:rsidR="001745EE" w:rsidRDefault="001745EE" w:rsidP="001745E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es-ES"/>
        </w:rPr>
      </w:pPr>
    </w:p>
    <w:p w:rsidR="001745EE" w:rsidRPr="001745EE" w:rsidRDefault="001745EE" w:rsidP="001745EE">
      <w:pPr>
        <w:spacing w:after="0" w:line="240" w:lineRule="auto"/>
        <w:jc w:val="center"/>
        <w:rPr>
          <w:rFonts w:ascii="Times New Roman" w:eastAsia="Times New Roman" w:hAnsi="Times New Roman"/>
          <w:sz w:val="10"/>
          <w:szCs w:val="10"/>
          <w:u w:val="single"/>
          <w:bdr w:val="none" w:sz="0" w:space="0" w:color="auto" w:frame="1"/>
          <w:lang w:eastAsia="es-ES"/>
        </w:rPr>
      </w:pPr>
      <w:r w:rsidRPr="001745EE">
        <w:rPr>
          <w:rFonts w:ascii="Times New Roman" w:eastAsia="Times New Roman" w:hAnsi="Times New Roman"/>
          <w:sz w:val="24"/>
          <w:szCs w:val="24"/>
          <w:u w:val="single"/>
          <w:lang w:eastAsia="es-ES"/>
        </w:rPr>
        <w:t>AMPLIACIÓN DE MATRÍCULA</w:t>
      </w:r>
    </w:p>
    <w:p w:rsidR="001745EE" w:rsidRDefault="001745EE" w:rsidP="001745EE">
      <w:pPr>
        <w:rPr>
          <w:rFonts w:ascii="NewBskvll BT" w:hAnsi="NewBskvll BT" w:cs="Arial"/>
          <w:i/>
          <w:color w:val="5C666A"/>
        </w:rPr>
      </w:pPr>
      <w:r>
        <w:rPr>
          <w:rFonts w:ascii="Times New Roman" w:eastAsia="Times New Roman" w:hAnsi="Times New Roman"/>
          <w:sz w:val="24"/>
          <w:szCs w:val="24"/>
          <w:lang w:eastAsia="es-ES"/>
        </w:rPr>
        <w:t>Nombre de asignatura, curso y/o talleres que desea ampliar:</w:t>
      </w:r>
    </w:p>
    <w:p w:rsidR="007A5E22" w:rsidRDefault="007A5E22" w:rsidP="00D75D34">
      <w:pPr>
        <w:jc w:val="center"/>
        <w:rPr>
          <w:rFonts w:ascii="NewBskvll BT" w:hAnsi="NewBskvll BT" w:cs="Arial"/>
          <w:i/>
          <w:color w:val="5C666A"/>
        </w:rPr>
      </w:pPr>
    </w:p>
    <w:p w:rsidR="007A5E22" w:rsidRDefault="007A5E22" w:rsidP="00D75D34">
      <w:pPr>
        <w:jc w:val="center"/>
        <w:rPr>
          <w:rFonts w:ascii="NewBskvll BT" w:hAnsi="NewBskvll BT" w:cs="Arial"/>
          <w:i/>
          <w:color w:val="5C666A"/>
        </w:rPr>
      </w:pPr>
    </w:p>
    <w:p w:rsidR="001745EE" w:rsidRDefault="001745EE" w:rsidP="00D75D34">
      <w:pPr>
        <w:jc w:val="center"/>
        <w:rPr>
          <w:rFonts w:ascii="NewBskvll BT" w:hAnsi="NewBskvll BT" w:cs="Arial"/>
          <w:i/>
          <w:color w:val="5C666A"/>
        </w:rPr>
      </w:pPr>
    </w:p>
    <w:p w:rsidR="001745EE" w:rsidRDefault="001745EE" w:rsidP="00D75D34">
      <w:pPr>
        <w:jc w:val="center"/>
        <w:rPr>
          <w:rFonts w:ascii="NewBskvll BT" w:hAnsi="NewBskvll BT" w:cs="Arial"/>
          <w:i/>
          <w:color w:val="5C666A"/>
        </w:rPr>
      </w:pPr>
      <w:r>
        <w:rPr>
          <w:rFonts w:ascii="NewBskvll BT" w:hAnsi="NewBskvll BT" w:cs="Arial"/>
          <w:i/>
          <w:color w:val="5C666A"/>
        </w:rPr>
        <w:t>Jaén a_____ de______ de ________</w:t>
      </w:r>
    </w:p>
    <w:p w:rsidR="001745EE" w:rsidRDefault="001745EE" w:rsidP="00D75D34">
      <w:pPr>
        <w:jc w:val="center"/>
        <w:rPr>
          <w:rFonts w:ascii="NewBskvll BT" w:hAnsi="NewBskvll BT" w:cs="Arial"/>
          <w:i/>
          <w:color w:val="5C666A"/>
        </w:rPr>
      </w:pPr>
    </w:p>
    <w:p w:rsidR="001745EE" w:rsidRDefault="001745EE" w:rsidP="00D75D34">
      <w:pPr>
        <w:jc w:val="center"/>
        <w:rPr>
          <w:rFonts w:ascii="NewBskvll BT" w:hAnsi="NewBskvll BT" w:cs="Arial"/>
          <w:i/>
          <w:color w:val="5C666A"/>
        </w:rPr>
      </w:pPr>
    </w:p>
    <w:p w:rsidR="001745EE" w:rsidRDefault="001745EE" w:rsidP="00D75D34">
      <w:pPr>
        <w:jc w:val="center"/>
        <w:rPr>
          <w:rFonts w:ascii="NewBskvll BT" w:hAnsi="NewBskvll BT" w:cs="Arial"/>
          <w:i/>
          <w:color w:val="5C666A"/>
        </w:rPr>
      </w:pPr>
      <w:proofErr w:type="spellStart"/>
      <w:r>
        <w:rPr>
          <w:rFonts w:ascii="NewBskvll BT" w:hAnsi="NewBskvll BT" w:cs="Arial"/>
          <w:i/>
          <w:color w:val="5C666A"/>
        </w:rPr>
        <w:t>Fdo</w:t>
      </w:r>
      <w:proofErr w:type="spellEnd"/>
      <w:r>
        <w:rPr>
          <w:rFonts w:ascii="NewBskvll BT" w:hAnsi="NewBskvll BT" w:cs="Arial"/>
          <w:i/>
          <w:color w:val="5C666A"/>
        </w:rPr>
        <w:t>:</w:t>
      </w:r>
    </w:p>
    <w:sectPr w:rsidR="001745EE" w:rsidSect="00547C29">
      <w:headerReference w:type="default" r:id="rId6"/>
      <w:footerReference w:type="default" r:id="rId7"/>
      <w:pgSz w:w="11906" w:h="16838"/>
      <w:pgMar w:top="851" w:right="991" w:bottom="24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A96" w:rsidRDefault="00983A96" w:rsidP="00D75D34">
      <w:pPr>
        <w:spacing w:after="0" w:line="240" w:lineRule="auto"/>
      </w:pPr>
      <w:r>
        <w:separator/>
      </w:r>
    </w:p>
  </w:endnote>
  <w:endnote w:type="continuationSeparator" w:id="0">
    <w:p w:rsidR="00983A96" w:rsidRDefault="00983A96" w:rsidP="00D75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E75689C-4D3B-43C8-9A9B-8F53C3C4B603}"/>
    <w:embedBold r:id="rId2" w:fontKey="{0B2B38F4-E0E8-4C93-BA69-226B78533F48}"/>
    <w:embedItalic r:id="rId3" w:fontKey="{7B25767B-B181-42D0-9967-1198ED197922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FCB08019-3C9C-4671-9415-4BF7AF1F11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35A7F5C-1932-442D-A149-FE9643F5BDFB}"/>
  </w:font>
  <w:font w:name="NewBskvll BT">
    <w:altName w:val="Times New Roman"/>
    <w:charset w:val="00"/>
    <w:family w:val="roman"/>
    <w:pitch w:val="variable"/>
    <w:sig w:usb0="00000001" w:usb1="00000000" w:usb2="00000000" w:usb3="00000000" w:csb0="0000001B" w:csb1="00000000"/>
    <w:embedRegular r:id="rId6" w:fontKey="{B838B0F5-46E7-4AB4-902A-830B8F65BCA2}"/>
    <w:embedBold r:id="rId7" w:fontKey="{337A34E1-5C49-4690-8AE3-004C20F4E2FD}"/>
    <w:embedItalic r:id="rId8" w:fontKey="{E1FAFD45-4061-4E76-9DEB-EFC5029DD38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9" w:fontKey="{7B4A671E-AE5D-4C59-AED1-043B8CD3E4D3}"/>
  </w:font>
  <w:font w:name="ITC New Baskerville EE">
    <w:altName w:val="Courier New"/>
    <w:charset w:val="00"/>
    <w:family w:val="swiss"/>
    <w:pitch w:val="variable"/>
    <w:sig w:usb0="00000003" w:usb1="00000000" w:usb2="00000000" w:usb3="00000000" w:csb0="00000001" w:csb1="00000000"/>
    <w:embedBold r:id="rId10" w:fontKey="{1F774A7D-D00D-4F7A-9C4E-81BA6C98FE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EC8E1CC8-7D41-41C5-8D99-E39FD5E20A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D34" w:rsidRDefault="00641D09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-197485</wp:posOffset>
          </wp:positionH>
          <wp:positionV relativeFrom="paragraph">
            <wp:posOffset>158115</wp:posOffset>
          </wp:positionV>
          <wp:extent cx="509905" cy="431800"/>
          <wp:effectExtent l="19050" t="0" r="4445" b="0"/>
          <wp:wrapSquare wrapText="bothSides"/>
          <wp:docPr id="3" name="2 Imagen" descr="sello_iso_u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_iso_uj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905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0850">
      <w:rPr>
        <w:noProof/>
        <w:lang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forma 1" o:spid="_x0000_s4097" type="#_x0000_t32" style="position:absolute;margin-left:0;margin-top:9.65pt;width:502.25pt;height:0;z-index:251657728;visibility:visible;mso-position-horizontal:center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" strokecolor="#5c666a" strokeweight=".5pt">
          <w10:wrap type="topAndBottom"/>
        </v:shape>
      </w:pict>
    </w:r>
  </w:p>
  <w:p w:rsidR="00547C29" w:rsidRDefault="00D75D34" w:rsidP="00547C29">
    <w:pPr>
      <w:pStyle w:val="Piedepgina"/>
      <w:tabs>
        <w:tab w:val="clear" w:pos="8504"/>
        <w:tab w:val="right" w:pos="8931"/>
      </w:tabs>
      <w:ind w:right="-143"/>
      <w:jc w:val="center"/>
      <w:rPr>
        <w:rFonts w:ascii="NewBskvll BT" w:hAnsi="NewBskvll BT"/>
        <w:color w:val="5C666A"/>
        <w:sz w:val="16"/>
        <w:szCs w:val="16"/>
      </w:rPr>
    </w:pPr>
    <w:r w:rsidRPr="00547C29">
      <w:rPr>
        <w:rFonts w:ascii="NewBskvll BT" w:hAnsi="NewBskvll BT"/>
        <w:color w:val="5C666A"/>
        <w:sz w:val="16"/>
        <w:szCs w:val="16"/>
      </w:rPr>
      <w:t xml:space="preserve">Paraje Las Lagunillas, s/n. Edif. B-1 (Rectorado). 23071-Jaén (España). </w:t>
    </w:r>
  </w:p>
  <w:p w:rsidR="00D75D34" w:rsidRPr="00547C29" w:rsidRDefault="00641D09" w:rsidP="00547C29">
    <w:pPr>
      <w:pStyle w:val="Piedepgina"/>
      <w:jc w:val="center"/>
      <w:rPr>
        <w:rFonts w:ascii="NewBskvll BT" w:hAnsi="NewBskvll BT"/>
        <w:color w:val="5C666A"/>
        <w:sz w:val="16"/>
        <w:szCs w:val="16"/>
      </w:rPr>
    </w:pPr>
    <w:r>
      <w:rPr>
        <w:rFonts w:ascii="NewBskvll BT" w:hAnsi="NewBskvll BT"/>
        <w:color w:val="5C666A"/>
        <w:sz w:val="16"/>
        <w:szCs w:val="16"/>
      </w:rPr>
      <w:t xml:space="preserve">                  </w:t>
    </w:r>
    <w:r w:rsidR="00D75D34" w:rsidRPr="00547C29">
      <w:rPr>
        <w:rFonts w:ascii="NewBskvll BT" w:hAnsi="NewBskvll BT"/>
        <w:color w:val="5C666A"/>
        <w:sz w:val="16"/>
        <w:szCs w:val="16"/>
      </w:rPr>
      <w:t>T</w:t>
    </w:r>
    <w:r w:rsidR="00547C29">
      <w:rPr>
        <w:rFonts w:ascii="NewBskvll BT" w:hAnsi="NewBskvll BT"/>
        <w:color w:val="5C666A"/>
        <w:sz w:val="16"/>
        <w:szCs w:val="16"/>
      </w:rPr>
      <w:t>eléfono:</w:t>
    </w:r>
    <w:r w:rsidR="00D75D34" w:rsidRPr="00547C29">
      <w:rPr>
        <w:rFonts w:ascii="NewBskvll BT" w:hAnsi="NewBskvll BT"/>
        <w:color w:val="5C666A"/>
        <w:sz w:val="16"/>
        <w:szCs w:val="16"/>
      </w:rPr>
      <w:t xml:space="preserve"> +34 953 212</w:t>
    </w:r>
    <w:r w:rsidR="000C304B">
      <w:rPr>
        <w:rFonts w:ascii="NewBskvll BT" w:hAnsi="NewBskvll BT"/>
        <w:color w:val="5C666A"/>
        <w:sz w:val="16"/>
        <w:szCs w:val="16"/>
      </w:rPr>
      <w:t>338</w:t>
    </w:r>
    <w:r w:rsidR="00D75D34" w:rsidRPr="00547C29">
      <w:rPr>
        <w:rFonts w:ascii="NewBskvll BT" w:hAnsi="NewBskvll BT"/>
        <w:color w:val="5C666A"/>
        <w:sz w:val="16"/>
        <w:szCs w:val="16"/>
      </w:rPr>
      <w:t xml:space="preserve">  Fax: +34 953 212</w:t>
    </w:r>
    <w:r w:rsidR="000C304B">
      <w:rPr>
        <w:rFonts w:ascii="NewBskvll BT" w:hAnsi="NewBskvll BT"/>
        <w:color w:val="5C666A"/>
        <w:sz w:val="16"/>
        <w:szCs w:val="16"/>
      </w:rPr>
      <w:t>50</w:t>
    </w:r>
    <w:r w:rsidR="00547C29">
      <w:rPr>
        <w:rFonts w:ascii="NewBskvll BT" w:hAnsi="NewBskvll BT"/>
        <w:color w:val="5C666A"/>
        <w:sz w:val="16"/>
        <w:szCs w:val="16"/>
      </w:rPr>
      <w:t>8</w:t>
    </w:r>
    <w:r w:rsidR="00D75D34" w:rsidRPr="00547C29">
      <w:rPr>
        <w:rFonts w:ascii="NewBskvll BT" w:hAnsi="NewBskvll BT"/>
        <w:color w:val="5C666A"/>
        <w:sz w:val="16"/>
        <w:szCs w:val="16"/>
      </w:rPr>
      <w:t xml:space="preserve">  Correo electrónico: vic</w:t>
    </w:r>
    <w:r w:rsidR="000C304B">
      <w:rPr>
        <w:rFonts w:ascii="NewBskvll BT" w:hAnsi="NewBskvll BT"/>
        <w:color w:val="5C666A"/>
        <w:sz w:val="16"/>
        <w:szCs w:val="16"/>
      </w:rPr>
      <w:t>ext</w:t>
    </w:r>
    <w:r w:rsidR="00D75D34" w:rsidRPr="00547C29">
      <w:rPr>
        <w:rFonts w:ascii="NewBskvll BT" w:hAnsi="NewBskvll BT"/>
        <w:color w:val="5C666A"/>
        <w:sz w:val="16"/>
        <w:szCs w:val="16"/>
      </w:rPr>
      <w:t xml:space="preserve">@ujaen.es  Página web: </w:t>
    </w:r>
    <w:r w:rsidR="00547C29">
      <w:rPr>
        <w:rFonts w:ascii="NewBskvll BT" w:hAnsi="NewBskvll BT"/>
        <w:color w:val="5C666A"/>
        <w:sz w:val="16"/>
        <w:szCs w:val="16"/>
      </w:rPr>
      <w:t>h</w:t>
    </w:r>
    <w:r w:rsidR="00D75D34" w:rsidRPr="00547C29">
      <w:rPr>
        <w:rFonts w:ascii="NewBskvll BT" w:hAnsi="NewBskvll BT"/>
        <w:color w:val="5C666A"/>
        <w:sz w:val="16"/>
        <w:szCs w:val="16"/>
      </w:rPr>
      <w:t>ttp://www.ujaen.es/serv/</w:t>
    </w:r>
    <w:r w:rsidR="000C304B">
      <w:rPr>
        <w:rFonts w:ascii="NewBskvll BT" w:hAnsi="NewBskvll BT"/>
        <w:color w:val="5C666A"/>
        <w:sz w:val="16"/>
        <w:szCs w:val="16"/>
      </w:rPr>
      <w:t>vicext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A96" w:rsidRDefault="00983A96" w:rsidP="00D75D34">
      <w:pPr>
        <w:spacing w:after="0" w:line="240" w:lineRule="auto"/>
      </w:pPr>
      <w:r>
        <w:separator/>
      </w:r>
    </w:p>
  </w:footnote>
  <w:footnote w:type="continuationSeparator" w:id="0">
    <w:p w:rsidR="00983A96" w:rsidRDefault="00983A96" w:rsidP="00D75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04B" w:rsidRDefault="000C304B" w:rsidP="000C304B">
    <w:pPr>
      <w:jc w:val="center"/>
      <w:rPr>
        <w:rFonts w:ascii="NewBskvll BT" w:hAnsi="NewBskvll BT"/>
        <w:smallCaps/>
        <w:color w:val="60666A"/>
      </w:rPr>
    </w:pPr>
    <w:r>
      <w:rPr>
        <w:rFonts w:ascii="NewBskvll BT" w:hAnsi="NewBskvll BT"/>
        <w:smallCaps/>
        <w:noProof/>
        <w:color w:val="60666A"/>
        <w:lang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2667000</wp:posOffset>
          </wp:positionH>
          <wp:positionV relativeFrom="margin">
            <wp:posOffset>-1539240</wp:posOffset>
          </wp:positionV>
          <wp:extent cx="734695" cy="793115"/>
          <wp:effectExtent l="19050" t="0" r="8255" b="0"/>
          <wp:wrapSquare wrapText="bothSides"/>
          <wp:docPr id="2" name="Imagen 2" descr="ujaen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ujaen_gri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793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:rsidR="000C304B" w:rsidRDefault="000C304B" w:rsidP="000C304B">
    <w:pPr>
      <w:spacing w:after="120" w:line="240" w:lineRule="auto"/>
      <w:jc w:val="center"/>
      <w:rPr>
        <w:rFonts w:ascii="ITC New Baskerville EE" w:hAnsi="ITC New Baskerville EE"/>
        <w:b/>
        <w:smallCaps/>
        <w:color w:val="60666A"/>
        <w:sz w:val="24"/>
        <w:szCs w:val="24"/>
      </w:rPr>
    </w:pPr>
  </w:p>
  <w:p w:rsidR="000C304B" w:rsidRDefault="000C304B" w:rsidP="000C304B">
    <w:pPr>
      <w:spacing w:after="120" w:line="240" w:lineRule="auto"/>
      <w:jc w:val="center"/>
      <w:rPr>
        <w:rFonts w:ascii="ITC New Baskerville EE" w:hAnsi="ITC New Baskerville EE"/>
        <w:b/>
        <w:smallCaps/>
        <w:color w:val="60666A"/>
        <w:sz w:val="24"/>
        <w:szCs w:val="24"/>
      </w:rPr>
    </w:pPr>
  </w:p>
  <w:p w:rsidR="000C304B" w:rsidRPr="00D75D34" w:rsidRDefault="000C304B" w:rsidP="000C304B">
    <w:pPr>
      <w:spacing w:after="80" w:line="240" w:lineRule="auto"/>
      <w:jc w:val="center"/>
      <w:rPr>
        <w:rFonts w:ascii="NewBskvll BT" w:hAnsi="NewBskvll BT"/>
        <w:b/>
        <w:smallCaps/>
        <w:color w:val="60666A"/>
        <w:sz w:val="24"/>
        <w:szCs w:val="24"/>
      </w:rPr>
    </w:pPr>
    <w:r w:rsidRPr="00D75D34">
      <w:rPr>
        <w:rFonts w:ascii="NewBskvll BT" w:hAnsi="NewBskvll BT"/>
        <w:b/>
        <w:smallCaps/>
        <w:color w:val="60666A"/>
        <w:sz w:val="24"/>
        <w:szCs w:val="24"/>
      </w:rPr>
      <w:t>Universidad de Jaén</w:t>
    </w:r>
  </w:p>
  <w:p w:rsidR="000C304B" w:rsidRDefault="000C304B" w:rsidP="000C304B">
    <w:pPr>
      <w:pStyle w:val="Encabezado"/>
      <w:jc w:val="center"/>
      <w:rPr>
        <w:rFonts w:ascii="NewBskvll BT" w:hAnsi="NewBskvll BT" w:cs="Arial"/>
        <w:i/>
        <w:color w:val="5C666A"/>
      </w:rPr>
    </w:pPr>
    <w:r w:rsidRPr="00D75D34">
      <w:rPr>
        <w:rFonts w:ascii="NewBskvll BT" w:hAnsi="NewBskvll BT" w:cs="Arial"/>
        <w:i/>
        <w:color w:val="5C666A"/>
      </w:rPr>
      <w:t xml:space="preserve">Vicerrectorado de </w:t>
    </w:r>
    <w:r>
      <w:rPr>
        <w:rFonts w:ascii="NewBskvll BT" w:hAnsi="NewBskvll BT" w:cs="Arial"/>
        <w:i/>
        <w:color w:val="5C666A"/>
      </w:rPr>
      <w:t>Extensión Universitaria, Deportes y Proyección Institucional</w:t>
    </w:r>
  </w:p>
  <w:p w:rsidR="001745EE" w:rsidRDefault="001745EE" w:rsidP="000C304B">
    <w:pPr>
      <w:pStyle w:val="Encabezado"/>
      <w:jc w:val="center"/>
    </w:pPr>
    <w:r>
      <w:rPr>
        <w:rFonts w:ascii="NewBskvll BT" w:hAnsi="NewBskvll BT" w:cs="Arial"/>
        <w:i/>
        <w:color w:val="5C666A"/>
      </w:rPr>
      <w:t>Programa Universitario de Mayores</w:t>
    </w:r>
    <w:r w:rsidR="0098250D">
      <w:rPr>
        <w:rFonts w:ascii="NewBskvll BT" w:hAnsi="NewBskvll BT" w:cs="Arial"/>
        <w:i/>
        <w:color w:val="5C666A"/>
      </w:rPr>
      <w:t xml:space="preserve"> 2013/14</w:t>
    </w:r>
  </w:p>
  <w:p w:rsidR="000C304B" w:rsidRDefault="000C304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embedSystemFonts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6146"/>
    <o:shapelayout v:ext="edit">
      <o:idmap v:ext="edit" data="4"/>
      <o:rules v:ext="edit">
        <o:r id="V:Rule2" type="connector" idref="#Autoforma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67103"/>
    <w:rsid w:val="00093173"/>
    <w:rsid w:val="000C304B"/>
    <w:rsid w:val="001745EE"/>
    <w:rsid w:val="0019298F"/>
    <w:rsid w:val="001C266A"/>
    <w:rsid w:val="00257763"/>
    <w:rsid w:val="002D6F6D"/>
    <w:rsid w:val="004000DE"/>
    <w:rsid w:val="00470850"/>
    <w:rsid w:val="00471296"/>
    <w:rsid w:val="00547C29"/>
    <w:rsid w:val="006363E4"/>
    <w:rsid w:val="00641D09"/>
    <w:rsid w:val="0067104D"/>
    <w:rsid w:val="006C11EA"/>
    <w:rsid w:val="007A5E22"/>
    <w:rsid w:val="0098250D"/>
    <w:rsid w:val="00983A96"/>
    <w:rsid w:val="00A67103"/>
    <w:rsid w:val="00AE180E"/>
    <w:rsid w:val="00B46403"/>
    <w:rsid w:val="00BC278F"/>
    <w:rsid w:val="00C9171C"/>
    <w:rsid w:val="00D25F51"/>
    <w:rsid w:val="00D75D34"/>
    <w:rsid w:val="00DA55D7"/>
    <w:rsid w:val="00EC2DB9"/>
    <w:rsid w:val="00FA1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5E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5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75D3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75D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5D34"/>
  </w:style>
  <w:style w:type="paragraph" w:styleId="Piedepgina">
    <w:name w:val="footer"/>
    <w:basedOn w:val="Normal"/>
    <w:link w:val="PiedepginaCar"/>
    <w:uiPriority w:val="99"/>
    <w:unhideWhenUsed/>
    <w:rsid w:val="00D75D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D34"/>
  </w:style>
  <w:style w:type="character" w:styleId="Hipervnculo">
    <w:name w:val="Hyperlink"/>
    <w:uiPriority w:val="99"/>
    <w:unhideWhenUsed/>
    <w:rsid w:val="00D75D3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1745EE"/>
  </w:style>
  <w:style w:type="character" w:customStyle="1" w:styleId="form-required">
    <w:name w:val="form-required"/>
    <w:basedOn w:val="Fuentedeprrafopredeter"/>
    <w:rsid w:val="001745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0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995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5765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118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8746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3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3910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9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508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2875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Juan%20Carlos\SALVATION\copia%20de%20seguridad\vicext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vicext.dotx</Template>
  <TotalTime>5</TotalTime>
  <Pages>1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Jaén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 de Informática</dc:creator>
  <cp:lastModifiedBy>Servicio de Informática</cp:lastModifiedBy>
  <cp:revision>4</cp:revision>
  <cp:lastPrinted>2012-05-18T12:22:00Z</cp:lastPrinted>
  <dcterms:created xsi:type="dcterms:W3CDTF">2013-10-31T18:58:00Z</dcterms:created>
  <dcterms:modified xsi:type="dcterms:W3CDTF">2013-11-04T15:38:00Z</dcterms:modified>
</cp:coreProperties>
</file>